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CC5" w:rsidRDefault="00BC1F22">
      <w:r w:rsidRPr="00BC1F22">
        <w:drawing>
          <wp:inline distT="0" distB="0" distL="0" distR="0" wp14:anchorId="523108CE" wp14:editId="3E2BB5CE">
            <wp:extent cx="9250048" cy="5186149"/>
            <wp:effectExtent l="0" t="0" r="825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70710" cy="519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F22" w:rsidRDefault="00BC1F22"/>
    <w:p w:rsidR="00BC1F22" w:rsidRDefault="00BC1F22">
      <w:r w:rsidRPr="00BC1F22">
        <w:lastRenderedPageBreak/>
        <w:drawing>
          <wp:inline distT="0" distB="0" distL="0" distR="0" wp14:anchorId="3B9AB107" wp14:editId="38863E79">
            <wp:extent cx="8366078" cy="5515644"/>
            <wp:effectExtent l="0" t="0" r="0" b="889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79933" cy="552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F22" w:rsidRDefault="00BC1F22">
      <w:bookmarkStart w:id="0" w:name="_GoBack"/>
      <w:r w:rsidRPr="00BC1F22">
        <w:lastRenderedPageBreak/>
        <w:drawing>
          <wp:inline distT="0" distB="0" distL="0" distR="0" wp14:anchorId="2EDD9B11" wp14:editId="41EFD1E3">
            <wp:extent cx="8820379" cy="58002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34329" cy="58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1F22" w:rsidSect="00BC1F2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F22"/>
    <w:rsid w:val="006E0CC5"/>
    <w:rsid w:val="00BC1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34705"/>
  <w15:chartTrackingRefBased/>
  <w15:docId w15:val="{475B89BE-572F-4449-ABE1-B18B7AEEC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1F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F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EAD967F4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Williamson</dc:creator>
  <cp:keywords/>
  <dc:description/>
  <cp:lastModifiedBy>Alison Williamson</cp:lastModifiedBy>
  <cp:revision>1</cp:revision>
  <cp:lastPrinted>2018-02-08T13:10:00Z</cp:lastPrinted>
  <dcterms:created xsi:type="dcterms:W3CDTF">2018-02-08T13:08:00Z</dcterms:created>
  <dcterms:modified xsi:type="dcterms:W3CDTF">2018-02-08T13:12:00Z</dcterms:modified>
</cp:coreProperties>
</file>